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C17" w:rsidRDefault="001F2C17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36pt;margin-top:657pt;width:108pt;height:107pt;z-index:251658240;visibility:visible;mso-position-horizontal-relative:margin">
            <v:imagedata r:id="rId4" o:title=""/>
            <w10:wrap anchorx="margin"/>
          </v:shape>
        </w:pict>
      </w:r>
      <w:r>
        <w:pict>
          <v:shape id="_x0000_i1025" type="#_x0000_t75" style="width:469.5pt;height:656.25pt">
            <v:imagedata r:id="rId5" o:title="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in;margin-top:702pt;width:459pt;height:63pt;z-index:251659264;mso-position-horizontal-relative:text;mso-position-vertical-relative:text" strokecolor="white">
            <v:textbox style="mso-next-textbox:#_x0000_s1027">
              <w:txbxContent>
                <w:p w:rsidR="001F2C17" w:rsidRPr="00343A53" w:rsidRDefault="001F2C17" w:rsidP="00343A53">
                  <w:pPr>
                    <w:jc w:val="both"/>
                    <w:rPr>
                      <w:rFonts w:ascii="Times New Roman" w:hAnsi="Times New Roman"/>
                    </w:rPr>
                  </w:pPr>
                  <w:r w:rsidRPr="00343A53">
                    <w:rPr>
                      <w:rFonts w:ascii="Times New Roman" w:hAnsi="Times New Roman"/>
                    </w:rPr>
                    <w:t>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РФ</w:t>
                  </w:r>
                  <w:r>
                    <w:rPr>
                      <w:rFonts w:ascii="Times New Roman" w:hAnsi="Times New Roman"/>
                    </w:rPr>
                    <w:t xml:space="preserve"> (</w:t>
                  </w:r>
                  <w:r w:rsidRPr="007743F3">
                    <w:rPr>
                      <w:rFonts w:ascii="Times New Roman" w:hAnsi="Times New Roman"/>
                    </w:rPr>
                    <w:t>Смирнова Екатерина 33 года г.Чебоксары Чувашия</w:t>
                  </w:r>
                  <w:r>
                    <w:rPr>
                      <w:rFonts w:ascii="Times New Roman" w:hAnsi="Times New Roman"/>
                    </w:rPr>
                    <w:t>)</w:t>
                  </w:r>
                </w:p>
              </w:txbxContent>
            </v:textbox>
            <w10:wrap type="square"/>
            <w10:anchorlock/>
          </v:shape>
        </w:pict>
      </w:r>
    </w:p>
    <w:sectPr w:rsidR="001F2C17" w:rsidSect="007743F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3BD5"/>
    <w:rsid w:val="00120E4F"/>
    <w:rsid w:val="001E5B31"/>
    <w:rsid w:val="001F2C17"/>
    <w:rsid w:val="00343A53"/>
    <w:rsid w:val="004D3ECE"/>
    <w:rsid w:val="0066387D"/>
    <w:rsid w:val="00663906"/>
    <w:rsid w:val="007743F3"/>
    <w:rsid w:val="007E3C54"/>
    <w:rsid w:val="007F0AF0"/>
    <w:rsid w:val="0097274C"/>
    <w:rsid w:val="00B04DBE"/>
    <w:rsid w:val="00B906E0"/>
    <w:rsid w:val="00D63BD5"/>
    <w:rsid w:val="00E4621A"/>
    <w:rsid w:val="00F72F6A"/>
    <w:rsid w:val="00F95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3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743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1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Людмила Г.</dc:creator>
  <cp:keywords/>
  <dc:description/>
  <cp:lastModifiedBy>Admin</cp:lastModifiedBy>
  <cp:revision>5</cp:revision>
  <cp:lastPrinted>2019-09-02T08:28:00Z</cp:lastPrinted>
  <dcterms:created xsi:type="dcterms:W3CDTF">2019-07-17T13:58:00Z</dcterms:created>
  <dcterms:modified xsi:type="dcterms:W3CDTF">2019-09-02T08:29:00Z</dcterms:modified>
</cp:coreProperties>
</file>